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A0BFA" w14:textId="0C4CD699" w:rsidR="00541ECE" w:rsidRPr="0073493F" w:rsidRDefault="00FA7402" w:rsidP="00541ECE">
      <w:pPr>
        <w:pStyle w:val="Title"/>
        <w:spacing w:after="240"/>
        <w:rPr>
          <w:rFonts w:asciiTheme="minorHAnsi" w:hAnsiTheme="minorHAnsi" w:cstheme="minorHAnsi"/>
          <w:b/>
          <w:bCs/>
          <w:color w:val="002060"/>
          <w:sz w:val="44"/>
          <w:szCs w:val="44"/>
        </w:rPr>
      </w:pPr>
      <w:r w:rsidRPr="0073493F">
        <w:rPr>
          <w:rFonts w:asciiTheme="minorHAnsi" w:hAnsiTheme="minorHAnsi" w:cstheme="minorHAnsi"/>
          <w:b/>
          <w:bCs/>
          <w:noProof/>
          <w:color w:val="002060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09F657" wp14:editId="1FBEDCCA">
                <wp:simplePos x="0" y="0"/>
                <wp:positionH relativeFrom="column">
                  <wp:posOffset>-152400</wp:posOffset>
                </wp:positionH>
                <wp:positionV relativeFrom="paragraph">
                  <wp:posOffset>0</wp:posOffset>
                </wp:positionV>
                <wp:extent cx="1714500" cy="20764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ECA3" w14:textId="08C6CED0" w:rsidR="00FA7402" w:rsidRDefault="00FA7402">
                            <w:r w:rsidRPr="00FA7402">
                              <w:drawing>
                                <wp:inline distT="0" distB="0" distL="0" distR="0" wp14:anchorId="5A6D90E5" wp14:editId="3AA9CBA0">
                                  <wp:extent cx="1522730" cy="220980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2209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9F6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0;width:135pt;height:16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" stroked="f">
                <v:textbox>
                  <w:txbxContent>
                    <w:p w14:paraId="1430ECA3" w14:textId="08C6CED0" w:rsidR="00FA7402" w:rsidRDefault="00FA7402">
                      <w:r w:rsidRPr="00FA7402">
                        <w:drawing>
                          <wp:inline distT="0" distB="0" distL="0" distR="0" wp14:anchorId="5A6D90E5" wp14:editId="3AA9CBA0">
                            <wp:extent cx="1522730" cy="2209800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220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930625"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>Zakia</w:t>
      </w:r>
      <w:proofErr w:type="spellEnd"/>
      <w:r w:rsidR="00930625"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 xml:space="preserve"> </w:t>
      </w:r>
      <w:proofErr w:type="spellStart"/>
      <w:r w:rsidR="00930625"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>Alavi</w:t>
      </w:r>
      <w:proofErr w:type="spellEnd"/>
      <w:r w:rsidR="00930625"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 xml:space="preserve"> M</w:t>
      </w:r>
      <w:r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>.</w:t>
      </w:r>
      <w:r w:rsidR="00930625" w:rsidRPr="0073493F">
        <w:rPr>
          <w:rFonts w:asciiTheme="minorHAnsi" w:hAnsiTheme="minorHAnsi" w:cstheme="minorHAnsi"/>
          <w:b/>
          <w:bCs/>
          <w:color w:val="002060"/>
          <w:sz w:val="44"/>
          <w:szCs w:val="44"/>
        </w:rPr>
        <w:t>D.</w:t>
      </w:r>
    </w:p>
    <w:p w14:paraId="66C83312" w14:textId="77777777" w:rsidR="00EB1E60" w:rsidRPr="0073493F" w:rsidRDefault="00EB1E60" w:rsidP="00DC4994">
      <w:pPr>
        <w:pStyle w:val="NormalWeb"/>
        <w:spacing w:before="120" w:beforeAutospacing="0" w:after="0" w:afterAutospacing="0"/>
        <w:rPr>
          <w:rFonts w:asciiTheme="minorHAnsi" w:hAnsiTheme="minorHAnsi" w:cstheme="minorHAnsi"/>
          <w:color w:val="002060"/>
          <w:sz w:val="32"/>
          <w:szCs w:val="32"/>
        </w:rPr>
      </w:pPr>
      <w:r w:rsidRPr="0073493F">
        <w:rPr>
          <w:rFonts w:asciiTheme="minorHAnsi" w:eastAsia="Calibri" w:hAnsiTheme="minorHAnsi" w:cstheme="minorHAnsi"/>
          <w:color w:val="002060"/>
          <w:kern w:val="24"/>
          <w:sz w:val="32"/>
          <w:szCs w:val="32"/>
        </w:rPr>
        <w:t>Psychiatrist</w:t>
      </w:r>
    </w:p>
    <w:p w14:paraId="6755A0A8" w14:textId="61E3B3D0" w:rsidR="00FA7402" w:rsidRPr="00067122" w:rsidRDefault="00EB1E60" w:rsidP="00067122">
      <w:pPr>
        <w:pStyle w:val="NormalWeb"/>
        <w:spacing w:before="120" w:beforeAutospacing="0" w:after="0" w:afterAutospacing="0"/>
        <w:rPr>
          <w:rFonts w:asciiTheme="minorHAnsi" w:hAnsiTheme="minorHAnsi" w:cstheme="minorHAnsi"/>
          <w:color w:val="002060"/>
          <w:sz w:val="32"/>
          <w:szCs w:val="32"/>
        </w:rPr>
      </w:pPr>
      <w:r w:rsidRPr="0073493F">
        <w:rPr>
          <w:rFonts w:asciiTheme="minorHAnsi" w:eastAsia="Calibri" w:hAnsiTheme="minorHAnsi" w:cstheme="minorHAnsi"/>
          <w:color w:val="002060"/>
          <w:kern w:val="24"/>
          <w:sz w:val="32"/>
          <w:szCs w:val="32"/>
        </w:rPr>
        <w:t>Michigan State University</w:t>
      </w:r>
    </w:p>
    <w:p w14:paraId="28CD8E24" w14:textId="77777777" w:rsidR="00FE1A14" w:rsidRPr="00FE1A14" w:rsidRDefault="00FE1A14" w:rsidP="00FE1A14"/>
    <w:p w14:paraId="5493E4A6" w14:textId="77777777" w:rsidR="00067122" w:rsidRDefault="00067122" w:rsidP="00FE1A14">
      <w:pPr>
        <w:rPr>
          <w:rFonts w:ascii="Calibri" w:eastAsia="Calibri" w:hAnsi="Calibri" w:cs="Calibri"/>
          <w:b/>
          <w:bCs/>
          <w:color w:val="1F3864"/>
          <w:sz w:val="36"/>
          <w:szCs w:val="36"/>
          <w:lang w:eastAsia="en-US"/>
        </w:rPr>
      </w:pPr>
    </w:p>
    <w:p w14:paraId="7DEC8ED2" w14:textId="77777777" w:rsidR="00541ECE" w:rsidRDefault="00541ECE" w:rsidP="00FE1A14">
      <w:pPr>
        <w:rPr>
          <w:rFonts w:ascii="Calibri" w:eastAsia="Calibri" w:hAnsi="Calibri" w:cs="Calibri"/>
          <w:b/>
          <w:bCs/>
          <w:color w:val="1F3864"/>
          <w:sz w:val="36"/>
          <w:szCs w:val="36"/>
          <w:lang w:eastAsia="en-US"/>
        </w:rPr>
      </w:pPr>
    </w:p>
    <w:p w14:paraId="43F3028F" w14:textId="3F0C43DA" w:rsidR="00FE1A14" w:rsidRPr="00FE1A14" w:rsidRDefault="00FE1A14" w:rsidP="00541ECE">
      <w:pPr>
        <w:rPr>
          <w:rFonts w:ascii="Calibri" w:eastAsia="Calibri" w:hAnsi="Calibri" w:cs="Calibri"/>
          <w:b/>
          <w:bCs/>
          <w:color w:val="1F3864"/>
          <w:sz w:val="36"/>
          <w:szCs w:val="36"/>
          <w:lang w:eastAsia="en-US"/>
        </w:rPr>
      </w:pPr>
      <w:r w:rsidRPr="00FE1A14">
        <w:rPr>
          <w:rFonts w:ascii="Calibri" w:eastAsia="Calibri" w:hAnsi="Calibri" w:cs="Calibri"/>
          <w:b/>
          <w:bCs/>
          <w:color w:val="1F3864"/>
          <w:sz w:val="36"/>
          <w:szCs w:val="36"/>
          <w:lang w:eastAsia="en-US"/>
        </w:rPr>
        <w:t>Biography</w:t>
      </w:r>
    </w:p>
    <w:p w14:paraId="64325AA2" w14:textId="1785FB5F" w:rsidR="00A60E79" w:rsidRPr="00541ECE" w:rsidRDefault="00930625" w:rsidP="00930625">
      <w:pPr>
        <w:rPr>
          <w:sz w:val="24"/>
          <w:szCs w:val="24"/>
        </w:rPr>
      </w:pPr>
      <w:proofErr w:type="spellStart"/>
      <w:r w:rsidRPr="00541ECE">
        <w:rPr>
          <w:sz w:val="24"/>
          <w:szCs w:val="24"/>
        </w:rPr>
        <w:t>Zakia</w:t>
      </w:r>
      <w:proofErr w:type="spellEnd"/>
      <w:r w:rsidRPr="00541ECE">
        <w:rPr>
          <w:sz w:val="24"/>
          <w:szCs w:val="24"/>
        </w:rPr>
        <w:t xml:space="preserve"> </w:t>
      </w:r>
      <w:proofErr w:type="spellStart"/>
      <w:r w:rsidRPr="00541ECE">
        <w:rPr>
          <w:sz w:val="24"/>
          <w:szCs w:val="24"/>
        </w:rPr>
        <w:t>Alavi</w:t>
      </w:r>
      <w:proofErr w:type="spellEnd"/>
      <w:r w:rsidRPr="00541ECE">
        <w:rPr>
          <w:sz w:val="24"/>
          <w:szCs w:val="24"/>
        </w:rPr>
        <w:t xml:space="preserve"> MD is a child and adult psychiatrist, a Diplomat</w:t>
      </w:r>
      <w:r w:rsidR="00FD2D6B" w:rsidRPr="00541ECE">
        <w:rPr>
          <w:sz w:val="24"/>
          <w:szCs w:val="24"/>
        </w:rPr>
        <w:t>e</w:t>
      </w:r>
      <w:r w:rsidRPr="00541ECE">
        <w:rPr>
          <w:sz w:val="24"/>
          <w:szCs w:val="24"/>
        </w:rPr>
        <w:t xml:space="preserve"> American Board of Psychiatry and Neurology. </w:t>
      </w:r>
      <w:r w:rsidR="00A60E79" w:rsidRPr="00541ECE">
        <w:rPr>
          <w:sz w:val="24"/>
          <w:szCs w:val="24"/>
        </w:rPr>
        <w:t xml:space="preserve">Dr. </w:t>
      </w:r>
      <w:proofErr w:type="spellStart"/>
      <w:r w:rsidR="00A60E79" w:rsidRPr="00541ECE">
        <w:rPr>
          <w:sz w:val="24"/>
          <w:szCs w:val="24"/>
        </w:rPr>
        <w:t>Alavi</w:t>
      </w:r>
      <w:proofErr w:type="spellEnd"/>
      <w:r w:rsidR="00A60E79" w:rsidRPr="00541ECE">
        <w:rPr>
          <w:sz w:val="24"/>
          <w:szCs w:val="24"/>
        </w:rPr>
        <w:t xml:space="preserve"> is currently serving as an </w:t>
      </w:r>
      <w:r w:rsidR="00B9438D" w:rsidRPr="00541ECE">
        <w:rPr>
          <w:sz w:val="24"/>
          <w:szCs w:val="24"/>
        </w:rPr>
        <w:t>A</w:t>
      </w:r>
      <w:r w:rsidR="00A60E79" w:rsidRPr="00541ECE">
        <w:rPr>
          <w:sz w:val="24"/>
          <w:szCs w:val="24"/>
        </w:rPr>
        <w:t>ss</w:t>
      </w:r>
      <w:r w:rsidR="006055C0" w:rsidRPr="00541ECE">
        <w:rPr>
          <w:sz w:val="24"/>
          <w:szCs w:val="24"/>
        </w:rPr>
        <w:t xml:space="preserve">ociate </w:t>
      </w:r>
      <w:r w:rsidR="00B9438D" w:rsidRPr="00541ECE">
        <w:rPr>
          <w:sz w:val="24"/>
          <w:szCs w:val="24"/>
        </w:rPr>
        <w:t>P</w:t>
      </w:r>
      <w:r w:rsidR="00A60E79" w:rsidRPr="00541ECE">
        <w:rPr>
          <w:sz w:val="24"/>
          <w:szCs w:val="24"/>
        </w:rPr>
        <w:t>rofessor in the Department of Pediatrics</w:t>
      </w:r>
      <w:r w:rsidR="006055C0" w:rsidRPr="00541ECE">
        <w:rPr>
          <w:sz w:val="24"/>
          <w:szCs w:val="24"/>
        </w:rPr>
        <w:t xml:space="preserve"> and Human Development</w:t>
      </w:r>
      <w:r w:rsidR="007D1A57" w:rsidRPr="00541ECE">
        <w:rPr>
          <w:sz w:val="24"/>
          <w:szCs w:val="24"/>
        </w:rPr>
        <w:t>, College of Human Medicine, MSU, where her primary r</w:t>
      </w:r>
      <w:r w:rsidR="00DA1504" w:rsidRPr="00541ECE">
        <w:rPr>
          <w:sz w:val="24"/>
          <w:szCs w:val="24"/>
        </w:rPr>
        <w:t xml:space="preserve">ole is </w:t>
      </w:r>
      <w:r w:rsidR="008D19F7" w:rsidRPr="00541ECE">
        <w:rPr>
          <w:sz w:val="24"/>
          <w:szCs w:val="24"/>
        </w:rPr>
        <w:t xml:space="preserve">cross- discipline teaching </w:t>
      </w:r>
      <w:r w:rsidR="003C0716" w:rsidRPr="00541ECE">
        <w:rPr>
          <w:sz w:val="24"/>
          <w:szCs w:val="24"/>
        </w:rPr>
        <w:t>for primary care pediatrics</w:t>
      </w:r>
      <w:r w:rsidR="008D19F7" w:rsidRPr="00541ECE">
        <w:rPr>
          <w:sz w:val="24"/>
          <w:szCs w:val="24"/>
        </w:rPr>
        <w:t xml:space="preserve">. Her clinical work is based in the </w:t>
      </w:r>
      <w:r w:rsidR="000860E4" w:rsidRPr="00541ECE">
        <w:rPr>
          <w:sz w:val="24"/>
          <w:szCs w:val="24"/>
        </w:rPr>
        <w:t xml:space="preserve">community mental health system in Jackson Michigan. </w:t>
      </w:r>
    </w:p>
    <w:p w14:paraId="4C54BBD4" w14:textId="77777777" w:rsidR="00FD2D6B" w:rsidRPr="00855982" w:rsidRDefault="00FD2D6B"/>
    <w:sectPr w:rsidR="00FD2D6B" w:rsidRPr="00855982" w:rsidSect="00855982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F2AAA" w14:textId="77777777" w:rsidR="00E65BD1" w:rsidRDefault="00E65BD1" w:rsidP="00855982">
      <w:pPr>
        <w:spacing w:after="0" w:line="240" w:lineRule="auto"/>
      </w:pPr>
      <w:r>
        <w:separator/>
      </w:r>
    </w:p>
  </w:endnote>
  <w:endnote w:type="continuationSeparator" w:id="0">
    <w:p w14:paraId="4EE4F618" w14:textId="77777777" w:rsidR="00E65BD1" w:rsidRDefault="00E65BD1" w:rsidP="0085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7599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D58ABE" w14:textId="77777777" w:rsidR="00855982" w:rsidRDefault="0085598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510CF" w14:textId="77777777" w:rsidR="00E65BD1" w:rsidRDefault="00E65BD1" w:rsidP="00855982">
      <w:pPr>
        <w:spacing w:after="0" w:line="240" w:lineRule="auto"/>
      </w:pPr>
      <w:r>
        <w:separator/>
      </w:r>
    </w:p>
  </w:footnote>
  <w:footnote w:type="continuationSeparator" w:id="0">
    <w:p w14:paraId="2AAB97A2" w14:textId="77777777" w:rsidR="00E65BD1" w:rsidRDefault="00E65BD1" w:rsidP="0085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4986F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8763C0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D2C1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F4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FA68F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80A6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450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2C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624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2BC20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708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A42467A"/>
    <w:multiLevelType w:val="multilevel"/>
    <w:tmpl w:val="32C64BC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0B086CCA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BE6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57272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F9A3F7E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986523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29808674">
    <w:abstractNumId w:val="14"/>
  </w:num>
  <w:num w:numId="2" w16cid:durableId="1195004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2874842">
    <w:abstractNumId w:val="14"/>
  </w:num>
  <w:num w:numId="4" w16cid:durableId="360083921">
    <w:abstractNumId w:val="14"/>
  </w:num>
  <w:num w:numId="5" w16cid:durableId="1458641150">
    <w:abstractNumId w:val="14"/>
  </w:num>
  <w:num w:numId="6" w16cid:durableId="1556350721">
    <w:abstractNumId w:val="14"/>
  </w:num>
  <w:num w:numId="7" w16cid:durableId="1622494915">
    <w:abstractNumId w:val="14"/>
  </w:num>
  <w:num w:numId="8" w16cid:durableId="653069147">
    <w:abstractNumId w:val="14"/>
  </w:num>
  <w:num w:numId="9" w16cid:durableId="482359598">
    <w:abstractNumId w:val="14"/>
  </w:num>
  <w:num w:numId="10" w16cid:durableId="1816289686">
    <w:abstractNumId w:val="14"/>
  </w:num>
  <w:num w:numId="11" w16cid:durableId="735325163">
    <w:abstractNumId w:val="14"/>
  </w:num>
  <w:num w:numId="12" w16cid:durableId="846360968">
    <w:abstractNumId w:val="14"/>
  </w:num>
  <w:num w:numId="13" w16cid:durableId="1391688115">
    <w:abstractNumId w:val="10"/>
  </w:num>
  <w:num w:numId="14" w16cid:durableId="581334472">
    <w:abstractNumId w:val="17"/>
  </w:num>
  <w:num w:numId="15" w16cid:durableId="1611357219">
    <w:abstractNumId w:val="11"/>
  </w:num>
  <w:num w:numId="16" w16cid:durableId="1454788560">
    <w:abstractNumId w:val="12"/>
  </w:num>
  <w:num w:numId="17" w16cid:durableId="1145200371">
    <w:abstractNumId w:val="9"/>
  </w:num>
  <w:num w:numId="18" w16cid:durableId="351617546">
    <w:abstractNumId w:val="7"/>
  </w:num>
  <w:num w:numId="19" w16cid:durableId="434181063">
    <w:abstractNumId w:val="6"/>
  </w:num>
  <w:num w:numId="20" w16cid:durableId="78606156">
    <w:abstractNumId w:val="5"/>
  </w:num>
  <w:num w:numId="21" w16cid:durableId="409422653">
    <w:abstractNumId w:val="4"/>
  </w:num>
  <w:num w:numId="22" w16cid:durableId="1076128002">
    <w:abstractNumId w:val="8"/>
  </w:num>
  <w:num w:numId="23" w16cid:durableId="2068070720">
    <w:abstractNumId w:val="3"/>
  </w:num>
  <w:num w:numId="24" w16cid:durableId="850795703">
    <w:abstractNumId w:val="2"/>
  </w:num>
  <w:num w:numId="25" w16cid:durableId="632368311">
    <w:abstractNumId w:val="1"/>
  </w:num>
  <w:num w:numId="26" w16cid:durableId="1120299733">
    <w:abstractNumId w:val="0"/>
  </w:num>
  <w:num w:numId="27" w16cid:durableId="103311343">
    <w:abstractNumId w:val="13"/>
  </w:num>
  <w:num w:numId="28" w16cid:durableId="176775407">
    <w:abstractNumId w:val="15"/>
  </w:num>
  <w:num w:numId="29" w16cid:durableId="11687918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25"/>
    <w:rsid w:val="00067122"/>
    <w:rsid w:val="000860E4"/>
    <w:rsid w:val="001C2D03"/>
    <w:rsid w:val="001D4362"/>
    <w:rsid w:val="001E75FC"/>
    <w:rsid w:val="001F6969"/>
    <w:rsid w:val="002122B7"/>
    <w:rsid w:val="003C0716"/>
    <w:rsid w:val="004355B0"/>
    <w:rsid w:val="00541ECE"/>
    <w:rsid w:val="00603C73"/>
    <w:rsid w:val="006055C0"/>
    <w:rsid w:val="0073493F"/>
    <w:rsid w:val="007833A7"/>
    <w:rsid w:val="007944BF"/>
    <w:rsid w:val="007D1A57"/>
    <w:rsid w:val="00855982"/>
    <w:rsid w:val="008D19F7"/>
    <w:rsid w:val="00930625"/>
    <w:rsid w:val="009713C7"/>
    <w:rsid w:val="00A10484"/>
    <w:rsid w:val="00A57031"/>
    <w:rsid w:val="00A60E79"/>
    <w:rsid w:val="00AA4D92"/>
    <w:rsid w:val="00B9438D"/>
    <w:rsid w:val="00DA1504"/>
    <w:rsid w:val="00DC4994"/>
    <w:rsid w:val="00E65BD1"/>
    <w:rsid w:val="00EB1E60"/>
    <w:rsid w:val="00FA7402"/>
    <w:rsid w:val="00FD262C"/>
    <w:rsid w:val="00FD2D6B"/>
    <w:rsid w:val="00FE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DF47"/>
  <w15:chartTrackingRefBased/>
  <w15:docId w15:val="{CD72F315-A462-47C2-B3AB-3790AF39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62C"/>
  </w:style>
  <w:style w:type="paragraph" w:styleId="Heading1">
    <w:name w:val="heading 1"/>
    <w:basedOn w:val="Normal"/>
    <w:next w:val="Normal"/>
    <w:link w:val="Heading1Char"/>
    <w:uiPriority w:val="9"/>
    <w:qFormat/>
    <w:rsid w:val="00FD262C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62C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FD262C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D262C"/>
    <w:rPr>
      <w:rFonts w:asciiTheme="majorHAnsi" w:eastAsiaTheme="majorEastAsia" w:hAnsiTheme="majorHAnsi" w:cstheme="majorBidi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5598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982"/>
  </w:style>
  <w:style w:type="character" w:customStyle="1" w:styleId="Heading1Char">
    <w:name w:val="Heading 1 Char"/>
    <w:basedOn w:val="DefaultParagraphFont"/>
    <w:link w:val="Heading1"/>
    <w:uiPriority w:val="9"/>
    <w:rsid w:val="00FD262C"/>
    <w:rPr>
      <w:rFonts w:asciiTheme="majorHAnsi" w:eastAsiaTheme="majorEastAsia" w:hAnsiTheme="majorHAnsi" w:cstheme="majorBidi"/>
      <w:b/>
      <w:bCs/>
      <w:small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62C"/>
    <w:rPr>
      <w:rFonts w:asciiTheme="majorHAnsi" w:eastAsiaTheme="majorEastAsia" w:hAnsiTheme="majorHAnsi" w:cstheme="majorBidi"/>
      <w:b/>
      <w:bCs/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Footer">
    <w:name w:val="footer"/>
    <w:basedOn w:val="Normal"/>
    <w:link w:val="FooterChar"/>
    <w:uiPriority w:val="99"/>
    <w:unhideWhenUsed/>
    <w:rsid w:val="0085598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982"/>
  </w:style>
  <w:style w:type="paragraph" w:styleId="Caption">
    <w:name w:val="caption"/>
    <w:basedOn w:val="Normal"/>
    <w:next w:val="Normal"/>
    <w:uiPriority w:val="35"/>
    <w:semiHidden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362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D436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436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D43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436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43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4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436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436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D436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436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436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436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4362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7833A7"/>
    <w:rPr>
      <w:color w:val="3A6331" w:themeColor="accent4" w:themeShade="BF"/>
      <w:u w:val="single"/>
    </w:rPr>
  </w:style>
  <w:style w:type="character" w:styleId="PlaceholderText">
    <w:name w:val="Placeholder Text"/>
    <w:basedOn w:val="DefaultParagraphFont"/>
    <w:uiPriority w:val="99"/>
    <w:semiHidden/>
    <w:rsid w:val="007833A7"/>
    <w:rPr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D262C"/>
    <w:rPr>
      <w:i/>
      <w:iCs/>
      <w:color w:val="B35E06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EB1E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kia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53bfe1-9998-45bc-88d8-8d1aa035208d" xsi:nil="true"/>
    <lcf76f155ced4ddcb4097134ff3c332f xmlns="2b1c3201-e2fc-4b69-b739-1a5d8a8c2010">
      <Terms xmlns="http://schemas.microsoft.com/office/infopath/2007/PartnerControls"/>
    </lcf76f155ced4ddcb4097134ff3c332f>
    <Sequence xmlns="2b1c3201-e2fc-4b69-b739-1a5d8a8c201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8EBA4DF7E174EA118362A2C2CAC5B" ma:contentTypeVersion="13" ma:contentTypeDescription="Create a new document." ma:contentTypeScope="" ma:versionID="037f6ebf4bea9c5231b6f3caf1fc6329">
  <xsd:schema xmlns:xsd="http://www.w3.org/2001/XMLSchema" xmlns:xs="http://www.w3.org/2001/XMLSchema" xmlns:p="http://schemas.microsoft.com/office/2006/metadata/properties" xmlns:ns2="2b1c3201-e2fc-4b69-b739-1a5d8a8c2010" xmlns:ns3="7c53bfe1-9998-45bc-88d8-8d1aa035208d" targetNamespace="http://schemas.microsoft.com/office/2006/metadata/properties" ma:root="true" ma:fieldsID="85f678b2117f8b3014c5aeb5c577354a" ns2:_="" ns3:_="">
    <xsd:import namespace="2b1c3201-e2fc-4b69-b739-1a5d8a8c2010"/>
    <xsd:import namespace="7c53bfe1-9998-45bc-88d8-8d1aa0352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equen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c3201-e2fc-4b69-b739-1a5d8a8c2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2645370-d8ae-4064-a758-34495c7e81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Sequence" ma:index="20" nillable="true" ma:displayName="Sequence" ma:format="Dropdown" ma:internalName="Sequenc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3bfe1-9998-45bc-88d8-8d1aa0352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4bcd3d5-baab-4876-b8e2-ea68ec6eeb49}" ma:internalName="TaxCatchAll" ma:showField="CatchAllData" ma:web="7c53bfe1-9998-45bc-88d8-8d1aa03520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7c53bfe1-9998-45bc-88d8-8d1aa035208d"/>
    <ds:schemaRef ds:uri="2b1c3201-e2fc-4b69-b739-1a5d8a8c2010"/>
  </ds:schemaRefs>
</ds:datastoreItem>
</file>

<file path=customXml/itemProps2.xml><?xml version="1.0" encoding="utf-8"?>
<ds:datastoreItem xmlns:ds="http://schemas.openxmlformats.org/officeDocument/2006/customXml" ds:itemID="{272488E7-4E0D-46DD-80F7-1021477A9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c3201-e2fc-4b69-b739-1a5d8a8c2010"/>
    <ds:schemaRef ds:uri="7c53bfe1-9998-45bc-88d8-8d1aa0352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609B85-732A-4C87-A8FB-AA4758ECD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</Template>
  <TotalTime>6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zakia alavi</dc:creator>
  <cp:lastModifiedBy>Emma Irby</cp:lastModifiedBy>
  <cp:revision>10</cp:revision>
  <dcterms:created xsi:type="dcterms:W3CDTF">2023-06-09T17:06:00Z</dcterms:created>
  <dcterms:modified xsi:type="dcterms:W3CDTF">2023-06-14T17:07:00Z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0x010100E578EBA4DF7E174EA118362A2C2CAC5B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